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B12D9B" w14:textId="7B2F8B44" w:rsidR="00015E0C" w:rsidRDefault="00015E0C">
      <w:bookmarkStart w:id="0" w:name="_GoBack"/>
      <w:bookmarkEnd w:id="0"/>
    </w:p>
    <w:p w14:paraId="593FE5A8" w14:textId="77777777" w:rsidR="00015E0C" w:rsidRDefault="00015E0C" w:rsidP="00015E0C">
      <w:pPr>
        <w:spacing w:after="0" w:line="30" w:lineRule="atLeast"/>
        <w:ind w:left="540" w:hanging="270"/>
        <w:rPr>
          <w:rFonts w:ascii="Arial Narrow" w:hAnsi="Arial Narrow"/>
          <w:b/>
        </w:rPr>
      </w:pPr>
    </w:p>
    <w:p w14:paraId="035A48F5" w14:textId="77777777" w:rsidR="00015E0C" w:rsidRDefault="00015E0C" w:rsidP="00015E0C">
      <w:pPr>
        <w:spacing w:after="0" w:line="40" w:lineRule="atLeast"/>
        <w:ind w:left="548" w:hanging="274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INFORMATION/ITEMS FOR ARRANGEMENTS</w:t>
      </w:r>
    </w:p>
    <w:p w14:paraId="39AD9A33" w14:textId="77777777" w:rsidR="00015E0C" w:rsidRDefault="00015E0C" w:rsidP="00015E0C">
      <w:pPr>
        <w:spacing w:after="0" w:line="30" w:lineRule="atLeast"/>
        <w:ind w:left="540" w:hanging="270"/>
        <w:rPr>
          <w:rFonts w:ascii="Arial Narrow" w:hAnsi="Arial Narrow"/>
          <w:b/>
        </w:rPr>
      </w:pPr>
    </w:p>
    <w:p w14:paraId="70346C7B" w14:textId="160FFAF1" w:rsidR="00015E0C" w:rsidRDefault="00015E0C" w:rsidP="00015E0C">
      <w:pPr>
        <w:spacing w:after="0" w:line="360" w:lineRule="auto"/>
        <w:ind w:left="548" w:hanging="274"/>
        <w:rPr>
          <w:rFonts w:ascii="Arial Narrow" w:hAnsi="Arial Narrow"/>
        </w:rPr>
      </w:pPr>
      <w:r>
        <w:rPr>
          <w:rFonts w:ascii="Arial Narrow" w:hAnsi="Arial Narrow"/>
        </w:rPr>
        <w:t>Information required to complete the death certificate such as:</w:t>
      </w:r>
    </w:p>
    <w:p w14:paraId="71478F28" w14:textId="7F7D5726" w:rsidR="00015E0C" w:rsidRDefault="00015E0C" w:rsidP="00015E0C">
      <w:pPr>
        <w:spacing w:after="0" w:line="360" w:lineRule="auto"/>
        <w:ind w:left="547" w:hanging="274"/>
        <w:rPr>
          <w:rFonts w:ascii="Arial Narrow" w:hAnsi="Arial Narrow"/>
        </w:rPr>
      </w:pPr>
      <w:r>
        <w:rPr>
          <w:rFonts w:ascii="Arial Narrow" w:hAnsi="Arial Narrow"/>
        </w:rPr>
        <w:tab/>
        <w:t>D.O.B.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>Place of Birth</w:t>
      </w:r>
    </w:p>
    <w:p w14:paraId="37AE2041" w14:textId="4DD5AC6A" w:rsidR="00015E0C" w:rsidRDefault="00015E0C" w:rsidP="00015E0C">
      <w:pPr>
        <w:spacing w:after="0" w:line="360" w:lineRule="auto"/>
        <w:ind w:left="547" w:hanging="274"/>
        <w:rPr>
          <w:rFonts w:ascii="Arial Narrow" w:hAnsi="Arial Narrow"/>
        </w:rPr>
      </w:pPr>
      <w:r>
        <w:rPr>
          <w:rFonts w:ascii="Arial Narrow" w:hAnsi="Arial Narrow"/>
        </w:rPr>
        <w:t xml:space="preserve">     SS#</w:t>
      </w:r>
    </w:p>
    <w:p w14:paraId="4C8F091F" w14:textId="735CE54D" w:rsidR="00015E0C" w:rsidRDefault="00015E0C" w:rsidP="00015E0C">
      <w:pPr>
        <w:spacing w:after="0" w:line="360" w:lineRule="auto"/>
        <w:ind w:left="547" w:hanging="274"/>
        <w:rPr>
          <w:rFonts w:ascii="Arial Narrow" w:hAnsi="Arial Narrow"/>
        </w:rPr>
      </w:pPr>
      <w:r>
        <w:rPr>
          <w:rFonts w:ascii="Arial Narrow" w:hAnsi="Arial Narrow"/>
        </w:rPr>
        <w:tab/>
        <w:t>Legal Address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14:paraId="5072CA40" w14:textId="1759A4DF" w:rsidR="00015E0C" w:rsidRDefault="00015E0C" w:rsidP="00015E0C">
      <w:pPr>
        <w:spacing w:after="0" w:line="360" w:lineRule="auto"/>
        <w:ind w:left="547" w:hanging="274"/>
        <w:rPr>
          <w:rFonts w:ascii="Arial Narrow" w:hAnsi="Arial Narrow"/>
        </w:rPr>
      </w:pPr>
      <w:r>
        <w:rPr>
          <w:rFonts w:ascii="Arial Narrow" w:hAnsi="Arial Narrow"/>
        </w:rPr>
        <w:tab/>
        <w:t>Parents full names (including mother’s maiden name)</w:t>
      </w:r>
    </w:p>
    <w:p w14:paraId="1E616759" w14:textId="62AC1A64" w:rsidR="00015E0C" w:rsidRDefault="00015E0C" w:rsidP="00015E0C">
      <w:pPr>
        <w:spacing w:after="0" w:line="360" w:lineRule="auto"/>
        <w:ind w:left="547" w:hanging="274"/>
        <w:rPr>
          <w:rFonts w:ascii="Arial Narrow" w:hAnsi="Arial Narrow"/>
        </w:rPr>
      </w:pPr>
      <w:r>
        <w:rPr>
          <w:rFonts w:ascii="Arial Narrow" w:hAnsi="Arial Narrow"/>
        </w:rPr>
        <w:tab/>
        <w:t>Level of Education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Main e</w:t>
      </w:r>
      <w:r>
        <w:rPr>
          <w:rFonts w:ascii="Arial Narrow" w:hAnsi="Arial Narrow"/>
        </w:rPr>
        <w:t>mployment info</w:t>
      </w:r>
      <w:r>
        <w:rPr>
          <w:rFonts w:ascii="Arial Narrow" w:hAnsi="Arial Narrow"/>
        </w:rPr>
        <w:t xml:space="preserve"> (Job title and Place of Employment)</w:t>
      </w:r>
    </w:p>
    <w:p w14:paraId="20E1E397" w14:textId="77777777" w:rsidR="00015E0C" w:rsidRDefault="00015E0C" w:rsidP="00015E0C">
      <w:pPr>
        <w:spacing w:after="0" w:line="360" w:lineRule="auto"/>
        <w:ind w:left="547"/>
        <w:rPr>
          <w:rFonts w:ascii="Arial Narrow" w:hAnsi="Arial Narrow"/>
        </w:rPr>
      </w:pPr>
      <w:r>
        <w:rPr>
          <w:rFonts w:ascii="Arial Narrow" w:hAnsi="Arial Narrow"/>
        </w:rPr>
        <w:t>Legal Marital Status</w:t>
      </w:r>
      <w:r>
        <w:rPr>
          <w:rFonts w:ascii="Arial Narrow" w:hAnsi="Arial Narrow"/>
        </w:rPr>
        <w:tab/>
        <w:t>:  Married – Widowed – Divorced – Never Married</w:t>
      </w:r>
    </w:p>
    <w:p w14:paraId="492FB993" w14:textId="6154F233" w:rsidR="00015E0C" w:rsidRDefault="00015E0C" w:rsidP="00015E0C">
      <w:pPr>
        <w:spacing w:after="0" w:line="360" w:lineRule="auto"/>
        <w:ind w:left="547"/>
        <w:rPr>
          <w:rFonts w:ascii="Arial Narrow" w:hAnsi="Arial Narrow"/>
        </w:rPr>
      </w:pPr>
      <w:r>
        <w:rPr>
          <w:rFonts w:ascii="Arial Narrow" w:hAnsi="Arial Narrow"/>
        </w:rPr>
        <w:t>Spouse’s Name</w:t>
      </w:r>
      <w:r>
        <w:rPr>
          <w:rFonts w:ascii="Arial Narrow" w:hAnsi="Arial Narrow"/>
        </w:rPr>
        <w:tab/>
      </w:r>
    </w:p>
    <w:p w14:paraId="46EF2108" w14:textId="77777777" w:rsidR="00015E0C" w:rsidRDefault="00015E0C" w:rsidP="00015E0C">
      <w:pPr>
        <w:spacing w:after="0" w:line="360" w:lineRule="auto"/>
        <w:ind w:left="547" w:hanging="274"/>
        <w:rPr>
          <w:rFonts w:ascii="Arial Narrow" w:hAnsi="Arial Narrow"/>
        </w:rPr>
      </w:pPr>
      <w:r>
        <w:rPr>
          <w:rFonts w:ascii="Arial Narrow" w:hAnsi="Arial Narrow"/>
        </w:rPr>
        <w:t xml:space="preserve">     Military Information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Discharge paper or DD-214</w:t>
      </w:r>
    </w:p>
    <w:p w14:paraId="5ED30792" w14:textId="5599C7ED" w:rsidR="00015E0C" w:rsidRDefault="00015E0C" w:rsidP="00015E0C">
      <w:pPr>
        <w:spacing w:after="0" w:line="360" w:lineRule="auto"/>
        <w:ind w:left="547" w:hanging="274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>N</w:t>
      </w:r>
      <w:r>
        <w:rPr>
          <w:rFonts w:ascii="Arial Narrow" w:hAnsi="Arial Narrow"/>
        </w:rPr>
        <w:t>ame and address</w:t>
      </w:r>
      <w:r>
        <w:rPr>
          <w:rFonts w:ascii="Arial Narrow" w:hAnsi="Arial Narrow"/>
        </w:rPr>
        <w:t xml:space="preserve"> of person</w:t>
      </w:r>
      <w:r>
        <w:rPr>
          <w:rFonts w:ascii="Arial Narrow" w:hAnsi="Arial Narrow"/>
        </w:rPr>
        <w:t xml:space="preserve"> providing information</w:t>
      </w:r>
    </w:p>
    <w:p w14:paraId="0797A246" w14:textId="77777777" w:rsidR="00015E0C" w:rsidRDefault="00015E0C" w:rsidP="00015E0C">
      <w:pPr>
        <w:spacing w:after="0" w:line="360" w:lineRule="auto"/>
        <w:ind w:left="547" w:hanging="274"/>
        <w:rPr>
          <w:rFonts w:ascii="Arial Narrow" w:hAnsi="Arial Narrow"/>
        </w:rPr>
      </w:pPr>
    </w:p>
    <w:p w14:paraId="4EFE9536" w14:textId="23063A23" w:rsidR="00015E0C" w:rsidRDefault="00015E0C" w:rsidP="00015E0C">
      <w:pPr>
        <w:spacing w:after="0" w:line="360" w:lineRule="auto"/>
        <w:ind w:left="547" w:hanging="274"/>
        <w:rPr>
          <w:rFonts w:ascii="Arial Narrow" w:hAnsi="Arial Narrow"/>
        </w:rPr>
      </w:pPr>
      <w:r>
        <w:rPr>
          <w:rFonts w:ascii="Arial Narrow" w:hAnsi="Arial Narrow"/>
        </w:rPr>
        <w:t>Additional Information for obituary:</w:t>
      </w:r>
    </w:p>
    <w:p w14:paraId="1A403803" w14:textId="4711ECBE" w:rsidR="00015E0C" w:rsidRDefault="00015E0C" w:rsidP="00015E0C">
      <w:pPr>
        <w:spacing w:after="0" w:line="360" w:lineRule="auto"/>
        <w:ind w:left="547" w:hanging="274"/>
        <w:rPr>
          <w:rFonts w:ascii="Arial Narrow" w:hAnsi="Arial Narrow"/>
        </w:rPr>
      </w:pPr>
      <w:r>
        <w:rPr>
          <w:rFonts w:ascii="Arial Narrow" w:hAnsi="Arial Narrow"/>
        </w:rPr>
        <w:tab/>
        <w:t>Name of High School/College – Graduating Year</w:t>
      </w:r>
    </w:p>
    <w:p w14:paraId="39CD2D63" w14:textId="77777777" w:rsidR="00015E0C" w:rsidRDefault="00015E0C" w:rsidP="00015E0C">
      <w:pPr>
        <w:spacing w:after="0" w:line="360" w:lineRule="auto"/>
        <w:ind w:left="547" w:hanging="274"/>
        <w:rPr>
          <w:rFonts w:ascii="Arial Narrow" w:hAnsi="Arial Narrow"/>
        </w:rPr>
      </w:pPr>
      <w:r>
        <w:rPr>
          <w:rFonts w:ascii="Arial Narrow" w:hAnsi="Arial Narrow"/>
        </w:rPr>
        <w:t xml:space="preserve">     Marriage information/Anniversary Date</w:t>
      </w:r>
    </w:p>
    <w:p w14:paraId="2CB18E74" w14:textId="06E67335" w:rsidR="00015E0C" w:rsidRDefault="00015E0C" w:rsidP="00015E0C">
      <w:pPr>
        <w:spacing w:after="0" w:line="360" w:lineRule="auto"/>
        <w:ind w:left="547" w:hanging="274"/>
        <w:rPr>
          <w:rFonts w:ascii="Arial Narrow" w:hAnsi="Arial Narrow"/>
        </w:rPr>
      </w:pPr>
      <w:r>
        <w:rPr>
          <w:rFonts w:ascii="Arial Narrow" w:hAnsi="Arial Narrow"/>
        </w:rPr>
        <w:t xml:space="preserve">     </w:t>
      </w:r>
      <w:r>
        <w:rPr>
          <w:rFonts w:ascii="Arial Narrow" w:hAnsi="Arial Narrow"/>
        </w:rPr>
        <w:t>Church membership and other organization involvement</w:t>
      </w:r>
    </w:p>
    <w:p w14:paraId="5C537C8E" w14:textId="77777777" w:rsidR="00015E0C" w:rsidRDefault="00015E0C" w:rsidP="00015E0C">
      <w:pPr>
        <w:spacing w:after="0" w:line="360" w:lineRule="auto"/>
        <w:ind w:left="547" w:hanging="8"/>
        <w:rPr>
          <w:rFonts w:ascii="Arial Narrow" w:hAnsi="Arial Narrow"/>
        </w:rPr>
      </w:pPr>
      <w:r>
        <w:rPr>
          <w:rFonts w:ascii="Arial Narrow" w:hAnsi="Arial Narrow"/>
        </w:rPr>
        <w:t>Hobbies</w:t>
      </w:r>
    </w:p>
    <w:p w14:paraId="0D20AA8C" w14:textId="77777777" w:rsidR="00015E0C" w:rsidRDefault="00015E0C" w:rsidP="00015E0C">
      <w:pPr>
        <w:spacing w:after="0" w:line="360" w:lineRule="auto"/>
        <w:ind w:left="547" w:hanging="274"/>
        <w:rPr>
          <w:rFonts w:ascii="Arial Narrow" w:hAnsi="Arial Narrow"/>
        </w:rPr>
      </w:pPr>
      <w:r>
        <w:rPr>
          <w:rFonts w:ascii="Arial Narrow" w:hAnsi="Arial Narrow"/>
        </w:rPr>
        <w:t xml:space="preserve">     Survivors:  Example: Spouse, Children, Siblings</w:t>
      </w:r>
    </w:p>
    <w:p w14:paraId="393B676B" w14:textId="77777777" w:rsidR="00015E0C" w:rsidRDefault="00015E0C" w:rsidP="00015E0C">
      <w:pPr>
        <w:spacing w:after="0" w:line="360" w:lineRule="auto"/>
        <w:ind w:left="547" w:hanging="274"/>
        <w:rPr>
          <w:rFonts w:ascii="Arial Narrow" w:hAnsi="Arial Narrow"/>
        </w:rPr>
      </w:pPr>
      <w:r>
        <w:rPr>
          <w:rFonts w:ascii="Arial Narrow" w:hAnsi="Arial Narrow"/>
        </w:rPr>
        <w:t xml:space="preserve">     Preceded:  Example: Parents</w:t>
      </w:r>
    </w:p>
    <w:p w14:paraId="6BC50568" w14:textId="162D20B7" w:rsidR="00090BE3" w:rsidRDefault="00015E0C" w:rsidP="00090BE3">
      <w:pPr>
        <w:spacing w:after="0" w:line="30" w:lineRule="atLeast"/>
        <w:ind w:firstLine="547"/>
        <w:rPr>
          <w:rFonts w:ascii="Arial Narrow" w:hAnsi="Arial Narrow"/>
        </w:rPr>
      </w:pPr>
      <w:r>
        <w:rPr>
          <w:rFonts w:ascii="Arial Narrow" w:hAnsi="Arial Narrow"/>
        </w:rPr>
        <w:t>Photo</w:t>
      </w:r>
      <w:r w:rsidR="00090BE3">
        <w:rPr>
          <w:rFonts w:ascii="Arial Narrow" w:hAnsi="Arial Narrow"/>
        </w:rPr>
        <w:t>graph</w:t>
      </w:r>
      <w:r>
        <w:rPr>
          <w:rFonts w:ascii="Arial Narrow" w:hAnsi="Arial Narrow"/>
        </w:rPr>
        <w:tab/>
      </w:r>
    </w:p>
    <w:p w14:paraId="7DB05EE9" w14:textId="77777777" w:rsidR="00090BE3" w:rsidRDefault="00090BE3" w:rsidP="00090BE3">
      <w:pPr>
        <w:spacing w:after="0" w:line="30" w:lineRule="atLeast"/>
        <w:ind w:firstLine="270"/>
        <w:rPr>
          <w:rFonts w:ascii="Arial Narrow" w:hAnsi="Arial Narrow"/>
        </w:rPr>
      </w:pPr>
    </w:p>
    <w:p w14:paraId="0A414B17" w14:textId="77777777" w:rsidR="00090BE3" w:rsidRDefault="00090BE3" w:rsidP="00090BE3">
      <w:pPr>
        <w:spacing w:after="0" w:line="30" w:lineRule="atLeast"/>
        <w:ind w:firstLine="270"/>
        <w:rPr>
          <w:rFonts w:ascii="Arial Narrow" w:hAnsi="Arial Narrow"/>
        </w:rPr>
      </w:pPr>
    </w:p>
    <w:p w14:paraId="0BB2567C" w14:textId="77777777" w:rsidR="00090BE3" w:rsidRDefault="00090BE3" w:rsidP="00090BE3">
      <w:pPr>
        <w:spacing w:after="0" w:line="30" w:lineRule="atLeast"/>
        <w:ind w:firstLine="270"/>
        <w:rPr>
          <w:rFonts w:ascii="Arial Narrow" w:hAnsi="Arial Narrow"/>
        </w:rPr>
      </w:pPr>
    </w:p>
    <w:p w14:paraId="750981FF" w14:textId="60DE7D28" w:rsidR="00015E0C" w:rsidRDefault="00090BE3" w:rsidP="00090BE3">
      <w:pPr>
        <w:spacing w:after="0" w:line="30" w:lineRule="atLeast"/>
        <w:ind w:firstLine="270"/>
        <w:rPr>
          <w:rFonts w:ascii="Arial Narrow" w:hAnsi="Arial Narrow"/>
        </w:rPr>
      </w:pPr>
      <w:r>
        <w:rPr>
          <w:rFonts w:ascii="Arial Narrow" w:hAnsi="Arial Narrow"/>
        </w:rPr>
        <w:t xml:space="preserve">If a viewing will be scheduled, we will need clothing, glasses, dentures. </w:t>
      </w:r>
      <w:r w:rsidR="00015E0C">
        <w:rPr>
          <w:rFonts w:ascii="Arial Narrow" w:hAnsi="Arial Narrow"/>
        </w:rPr>
        <w:tab/>
      </w:r>
      <w:r w:rsidR="00015E0C">
        <w:rPr>
          <w:rFonts w:ascii="Arial Narrow" w:hAnsi="Arial Narrow"/>
        </w:rPr>
        <w:tab/>
      </w:r>
    </w:p>
    <w:p w14:paraId="08CD02C2" w14:textId="1F2E6679" w:rsidR="00015E0C" w:rsidRDefault="00015E0C" w:rsidP="00015E0C">
      <w:pPr>
        <w:spacing w:before="240"/>
        <w:ind w:left="540" w:hanging="270"/>
        <w:rPr>
          <w:rFonts w:ascii="Arial Narrow" w:hAnsi="Arial Narrow"/>
        </w:rPr>
      </w:pPr>
      <w:r>
        <w:rPr>
          <w:rFonts w:ascii="Arial Narrow" w:hAnsi="Arial Narrow"/>
        </w:rPr>
        <w:t xml:space="preserve">If cremation, items that may be placed in cremation </w:t>
      </w:r>
      <w:r w:rsidR="00090BE3">
        <w:rPr>
          <w:rFonts w:ascii="Arial Narrow" w:hAnsi="Arial Narrow"/>
        </w:rPr>
        <w:t xml:space="preserve">container </w:t>
      </w:r>
      <w:r>
        <w:rPr>
          <w:rFonts w:ascii="Arial Narrow" w:hAnsi="Arial Narrow"/>
        </w:rPr>
        <w:t>such as</w:t>
      </w:r>
      <w:r w:rsidR="00090BE3">
        <w:rPr>
          <w:rFonts w:ascii="Arial Narrow" w:hAnsi="Arial Narrow"/>
        </w:rPr>
        <w:t>,</w:t>
      </w:r>
      <w:r>
        <w:rPr>
          <w:rFonts w:ascii="Arial Narrow" w:hAnsi="Arial Narrow"/>
        </w:rPr>
        <w:t xml:space="preserve"> photos, notes, drawings</w:t>
      </w:r>
      <w:r w:rsidR="00090BE3">
        <w:rPr>
          <w:rFonts w:ascii="Arial Narrow" w:hAnsi="Arial Narrow"/>
        </w:rPr>
        <w:t xml:space="preserve"> or</w:t>
      </w:r>
      <w:r>
        <w:rPr>
          <w:rFonts w:ascii="Arial Narrow" w:hAnsi="Arial Narrow"/>
        </w:rPr>
        <w:t xml:space="preserve"> cards (nothing liquid, flammable or explosive)</w:t>
      </w:r>
    </w:p>
    <w:p w14:paraId="69FEA88F" w14:textId="77777777" w:rsidR="00015E0C" w:rsidRDefault="00015E0C"/>
    <w:sectPr w:rsidR="00015E0C" w:rsidSect="0040457D">
      <w:headerReference w:type="even" r:id="rId6"/>
      <w:headerReference w:type="default" r:id="rId7"/>
      <w:headerReference w:type="first" r:id="rId8"/>
      <w:pgSz w:w="12240" w:h="15840"/>
      <w:pgMar w:top="2583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CCA83E" w14:textId="77777777" w:rsidR="00DF2DA0" w:rsidRDefault="00DF2DA0" w:rsidP="0040457D">
      <w:r>
        <w:separator/>
      </w:r>
    </w:p>
  </w:endnote>
  <w:endnote w:type="continuationSeparator" w:id="0">
    <w:p w14:paraId="66A21F24" w14:textId="77777777" w:rsidR="00DF2DA0" w:rsidRDefault="00DF2DA0" w:rsidP="00404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278199" w14:textId="77777777" w:rsidR="00DF2DA0" w:rsidRDefault="00DF2DA0" w:rsidP="0040457D">
      <w:r>
        <w:separator/>
      </w:r>
    </w:p>
  </w:footnote>
  <w:footnote w:type="continuationSeparator" w:id="0">
    <w:p w14:paraId="2F262419" w14:textId="77777777" w:rsidR="00DF2DA0" w:rsidRDefault="00DF2DA0" w:rsidP="004045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33263" w14:textId="77777777" w:rsidR="0040457D" w:rsidRDefault="00DF2DA0">
    <w:pPr>
      <w:pStyle w:val="Header"/>
    </w:pPr>
    <w:r>
      <w:rPr>
        <w:noProof/>
      </w:rPr>
      <w:pict w14:anchorId="4D2CFE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67.4pt;height:214.85pt;z-index:-251657216;mso-wrap-edited:f;mso-position-horizontal:center;mso-position-horizontal-relative:margin;mso-position-vertical:center;mso-position-vertical-relative:margin" wrapcoords="-35 0 -35 21524 21600 21524 21600 0 -35 0">
          <v:imagedata r:id="rId1" o:title="HFH002 - Masterlogo_Special_HFH_Logo - Standard Col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CC7D7" w14:textId="77777777" w:rsidR="0040457D" w:rsidRDefault="0040457D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2271518" wp14:editId="4061155B">
          <wp:simplePos x="0" y="0"/>
          <wp:positionH relativeFrom="column">
            <wp:posOffset>1309370</wp:posOffset>
          </wp:positionH>
          <wp:positionV relativeFrom="page">
            <wp:posOffset>119380</wp:posOffset>
          </wp:positionV>
          <wp:extent cx="2743200" cy="1261872"/>
          <wp:effectExtent l="0" t="0" r="0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FH002 - Masterlogo_Special_HFH_Logo - Standard 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0" cy="1261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2DA0">
      <w:rPr>
        <w:noProof/>
      </w:rPr>
      <w:pict w14:anchorId="677D23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67.4pt;height:214.85pt;z-index:-251658240;mso-wrap-edited:f;mso-position-horizontal:center;mso-position-horizontal-relative:margin;mso-position-vertical:center;mso-position-vertical-relative:margin" wrapcoords="-35 0 -35 21524 21600 21524 21600 0 -35 0">
          <v:imagedata r:id="rId2" o:title="HFH002 - Masterlogo_Special_HFH_Logo - Standard Colo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6C8FA" w14:textId="77777777" w:rsidR="0040457D" w:rsidRDefault="00DF2DA0">
    <w:pPr>
      <w:pStyle w:val="Header"/>
    </w:pPr>
    <w:r>
      <w:rPr>
        <w:noProof/>
      </w:rPr>
      <w:pict w14:anchorId="46C868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67.4pt;height:214.85pt;z-index:-251656192;mso-wrap-edited:f;mso-position-horizontal:center;mso-position-horizontal-relative:margin;mso-position-vertical:center;mso-position-vertical-relative:margin" wrapcoords="-35 0 -35 21524 21600 21524 21600 0 -35 0">
          <v:imagedata r:id="rId1" o:title="HFH002 - Masterlogo_Special_HFH_Logo - Standard Color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917"/>
    <w:rsid w:val="00015E0C"/>
    <w:rsid w:val="00026435"/>
    <w:rsid w:val="00090BE3"/>
    <w:rsid w:val="001F6F0A"/>
    <w:rsid w:val="0040457D"/>
    <w:rsid w:val="004E4C45"/>
    <w:rsid w:val="00912917"/>
    <w:rsid w:val="00DF2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EE8004C"/>
  <w15:chartTrackingRefBased/>
  <w15:docId w15:val="{D2B4A30D-B600-46CD-97C3-B1B7FD14A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5E0C"/>
    <w:pPr>
      <w:spacing w:after="160" w:line="25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457D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0457D"/>
  </w:style>
  <w:style w:type="paragraph" w:styleId="Footer">
    <w:name w:val="footer"/>
    <w:basedOn w:val="Normal"/>
    <w:link w:val="FooterChar"/>
    <w:uiPriority w:val="99"/>
    <w:unhideWhenUsed/>
    <w:rsid w:val="0040457D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04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68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g01\Desktop\Heller%20FH%20-%20Letterhead%20Temp2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Heller FH - Letterhead Temp2 (1)</Template>
  <TotalTime>14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Eroh</dc:creator>
  <cp:keywords/>
  <dc:description/>
  <cp:lastModifiedBy>Karen Eroh</cp:lastModifiedBy>
  <cp:revision>2</cp:revision>
  <dcterms:created xsi:type="dcterms:W3CDTF">2020-01-31T17:12:00Z</dcterms:created>
  <dcterms:modified xsi:type="dcterms:W3CDTF">2020-01-31T17:26:00Z</dcterms:modified>
</cp:coreProperties>
</file>